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5EA10" w14:textId="77777777" w:rsidR="00325841" w:rsidRPr="005347F8" w:rsidRDefault="002C4980" w:rsidP="00EF1EBB">
      <w:pPr>
        <w:pStyle w:val="Heading2"/>
        <w:jc w:val="center"/>
        <w:rPr>
          <w:rFonts w:cs="Arial"/>
          <w:bCs/>
          <w:sz w:val="18"/>
          <w:szCs w:val="18"/>
        </w:rPr>
      </w:pPr>
      <w:r w:rsidRPr="005347F8">
        <w:rPr>
          <w:sz w:val="18"/>
          <w:szCs w:val="18"/>
        </w:rPr>
        <w:t xml:space="preserve">YOU </w:t>
      </w:r>
      <w:r w:rsidR="00160034" w:rsidRPr="005347F8">
        <w:rPr>
          <w:sz w:val="18"/>
          <w:szCs w:val="18"/>
        </w:rPr>
        <w:t>MUST RENEW MEMBERSHIP TO BSCA AN</w:t>
      </w:r>
      <w:r w:rsidRPr="005347F8">
        <w:rPr>
          <w:sz w:val="18"/>
          <w:szCs w:val="18"/>
        </w:rPr>
        <w:t>U</w:t>
      </w:r>
      <w:r w:rsidR="00160034" w:rsidRPr="005347F8">
        <w:rPr>
          <w:sz w:val="18"/>
          <w:szCs w:val="18"/>
        </w:rPr>
        <w:t>A</w:t>
      </w:r>
      <w:r w:rsidRPr="005347F8">
        <w:rPr>
          <w:sz w:val="18"/>
          <w:szCs w:val="18"/>
        </w:rPr>
        <w:t>LLY FOR YOUR LEADERSHIP QUALIFICATION TO REMAIN VALID</w:t>
      </w:r>
    </w:p>
    <w:tbl>
      <w:tblPr>
        <w:tblStyle w:val="TableGrid"/>
        <w:tblpPr w:leftFromText="180" w:rightFromText="180" w:vertAnchor="text" w:horzAnchor="margin" w:tblpY="93"/>
        <w:tblW w:w="0" w:type="auto"/>
        <w:tblLook w:val="04A0" w:firstRow="1" w:lastRow="0" w:firstColumn="1" w:lastColumn="0" w:noHBand="0" w:noVBand="1"/>
      </w:tblPr>
      <w:tblGrid>
        <w:gridCol w:w="2269"/>
        <w:gridCol w:w="4086"/>
        <w:gridCol w:w="1800"/>
        <w:gridCol w:w="2546"/>
      </w:tblGrid>
      <w:tr w:rsidR="005347F8" w14:paraId="120C741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10984D9E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</w:t>
            </w:r>
            <w:r w:rsidRPr="00751C85">
              <w:rPr>
                <w:rFonts w:ascii="Arial" w:hAnsi="Arial"/>
                <w:b/>
              </w:rPr>
              <w:t>irst Name</w:t>
            </w:r>
            <w:r>
              <w:rPr>
                <w:rFonts w:ascii="Arial" w:hAnsi="Arial"/>
                <w:b/>
              </w:rPr>
              <w:t>s:</w:t>
            </w:r>
          </w:p>
        </w:tc>
        <w:tc>
          <w:tcPr>
            <w:tcW w:w="4086" w:type="dxa"/>
            <w:vAlign w:val="center"/>
          </w:tcPr>
          <w:p w14:paraId="3DE6685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4B3D7F1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Surname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2546" w:type="dxa"/>
            <w:vAlign w:val="center"/>
          </w:tcPr>
          <w:p w14:paraId="114152A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5C5CACEF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02CF2CC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Address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8432" w:type="dxa"/>
            <w:gridSpan w:val="3"/>
            <w:vMerge w:val="restart"/>
            <w:vAlign w:val="center"/>
          </w:tcPr>
          <w:p w14:paraId="60F61A52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18BB5B3E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A6321F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Merge/>
            <w:vAlign w:val="center"/>
          </w:tcPr>
          <w:p w14:paraId="781A0193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2879F511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6A8104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Merge/>
            <w:vAlign w:val="center"/>
          </w:tcPr>
          <w:p w14:paraId="588604F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086DF707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9BB4585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Day Time Tel</w:t>
            </w:r>
            <w:r w:rsidRPr="00751C85">
              <w:rPr>
                <w:rFonts w:ascii="Arial" w:hAnsi="Arial"/>
                <w:b/>
              </w:rPr>
              <w:t xml:space="preserve"> No:</w:t>
            </w:r>
          </w:p>
        </w:tc>
        <w:tc>
          <w:tcPr>
            <w:tcW w:w="4086" w:type="dxa"/>
            <w:vAlign w:val="center"/>
          </w:tcPr>
          <w:p w14:paraId="5066EFEF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180F7DE4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Evening Tel No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2546" w:type="dxa"/>
            <w:vAlign w:val="center"/>
          </w:tcPr>
          <w:p w14:paraId="255D540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67B8CD0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7DAA708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Mobile Tel No:</w:t>
            </w:r>
          </w:p>
        </w:tc>
        <w:tc>
          <w:tcPr>
            <w:tcW w:w="4086" w:type="dxa"/>
            <w:vAlign w:val="center"/>
          </w:tcPr>
          <w:p w14:paraId="0EABD299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70BAEC4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Date of Birth:</w:t>
            </w:r>
          </w:p>
        </w:tc>
        <w:tc>
          <w:tcPr>
            <w:tcW w:w="2546" w:type="dxa"/>
            <w:vAlign w:val="center"/>
          </w:tcPr>
          <w:p w14:paraId="4E066E0D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1F3564C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379F4DE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 xml:space="preserve">E Mail Address: </w:t>
            </w:r>
          </w:p>
        </w:tc>
        <w:tc>
          <w:tcPr>
            <w:tcW w:w="8432" w:type="dxa"/>
            <w:gridSpan w:val="3"/>
            <w:vAlign w:val="center"/>
          </w:tcPr>
          <w:p w14:paraId="757B88A0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0F1C1DEF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5E68DDE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Align w:val="center"/>
          </w:tcPr>
          <w:p w14:paraId="78166B37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</w:tbl>
    <w:p w14:paraId="22715117" w14:textId="77777777" w:rsidR="007B3997" w:rsidRDefault="007B3997" w:rsidP="00EF1EBB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jc w:val="center"/>
        <w:rPr>
          <w:rFonts w:ascii="Arial" w:hAnsi="Arial"/>
          <w:sz w:val="18"/>
        </w:rPr>
      </w:pPr>
    </w:p>
    <w:p w14:paraId="70409AC5" w14:textId="77777777" w:rsidR="00723741" w:rsidRDefault="00751C85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>PLEASE TICK EACH AWARD YOU ARE RENEWING:</w:t>
      </w:r>
    </w:p>
    <w:p w14:paraId="797E7957" w14:textId="77777777" w:rsidR="00325841" w:rsidRDefault="00751C85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</w:t>
      </w:r>
      <w:r w:rsidR="00325841">
        <w:rPr>
          <w:rFonts w:ascii="Arial" w:hAnsi="Arial"/>
          <w:sz w:val="18"/>
        </w:rPr>
        <w:t>TOURING LEADER:</w:t>
      </w:r>
      <w:r w:rsidRPr="00751C85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sym w:font="Webdings" w:char="F063"/>
      </w:r>
      <w:r>
        <w:rPr>
          <w:rFonts w:ascii="Arial" w:hAnsi="Arial"/>
          <w:sz w:val="18"/>
        </w:rPr>
        <w:t xml:space="preserve">   </w:t>
      </w:r>
      <w:r w:rsidR="00723741">
        <w:rPr>
          <w:rFonts w:ascii="Arial" w:hAnsi="Arial"/>
          <w:sz w:val="18"/>
        </w:rPr>
        <w:t xml:space="preserve">        </w:t>
      </w:r>
      <w:r>
        <w:rPr>
          <w:rFonts w:ascii="Arial" w:hAnsi="Arial"/>
          <w:sz w:val="18"/>
        </w:rPr>
        <w:t>CYCLING TEACHING AWARD:</w:t>
      </w:r>
      <w:r w:rsidR="00723741">
        <w:rPr>
          <w:rFonts w:ascii="Arial" w:hAnsi="Arial"/>
          <w:sz w:val="18"/>
        </w:rPr>
        <w:t xml:space="preserve"> </w:t>
      </w:r>
      <w:r w:rsidR="00723741">
        <w:rPr>
          <w:rFonts w:ascii="Arial" w:hAnsi="Arial"/>
          <w:sz w:val="18"/>
        </w:rPr>
        <w:sym w:font="Webdings" w:char="F063"/>
      </w:r>
      <w:r w:rsidR="00325841">
        <w:rPr>
          <w:rFonts w:ascii="Arial" w:hAnsi="Arial"/>
          <w:sz w:val="18"/>
        </w:rPr>
        <w:tab/>
      </w:r>
      <w:r w:rsidR="00723741">
        <w:rPr>
          <w:rFonts w:ascii="Arial" w:hAnsi="Arial"/>
          <w:sz w:val="18"/>
        </w:rPr>
        <w:t xml:space="preserve">        MOUNTAIN BIKE LEADER: </w:t>
      </w:r>
      <w:r w:rsidR="00723741">
        <w:rPr>
          <w:rFonts w:ascii="Arial" w:hAnsi="Arial"/>
          <w:sz w:val="18"/>
        </w:rPr>
        <w:sym w:font="Webdings" w:char="F063"/>
      </w:r>
      <w:r w:rsidR="00723741">
        <w:rPr>
          <w:rFonts w:ascii="Arial" w:hAnsi="Arial"/>
          <w:sz w:val="18"/>
        </w:rPr>
        <w:t xml:space="preserve"> </w:t>
      </w:r>
      <w:r w:rsidR="00325841">
        <w:rPr>
          <w:rFonts w:ascii="Arial" w:hAnsi="Arial"/>
          <w:sz w:val="18"/>
        </w:rPr>
        <w:tab/>
      </w:r>
    </w:p>
    <w:p w14:paraId="0401EF87" w14:textId="77777777" w:rsidR="00325841" w:rsidRDefault="00325841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</w:p>
    <w:p w14:paraId="04D2E93B" w14:textId="1DADAE91" w:rsidR="00325841" w:rsidRDefault="003728FF" w:rsidP="003728FF">
      <w:pPr>
        <w:pStyle w:val="Header"/>
        <w:tabs>
          <w:tab w:val="clear" w:pos="4153"/>
          <w:tab w:val="clear" w:pos="8306"/>
          <w:tab w:val="left" w:pos="567"/>
          <w:tab w:val="left" w:pos="1701"/>
          <w:tab w:val="left" w:pos="1985"/>
          <w:tab w:val="left" w:pos="3686"/>
          <w:tab w:val="left" w:pos="4536"/>
          <w:tab w:val="left" w:pos="5387"/>
          <w:tab w:val="left" w:pos="6096"/>
          <w:tab w:val="left" w:pos="6521"/>
          <w:tab w:val="left" w:pos="7371"/>
        </w:tabs>
        <w:jc w:val="both"/>
        <w:rPr>
          <w:bCs/>
          <w:snapToGrid w:val="0"/>
          <w:sz w:val="18"/>
        </w:rPr>
      </w:pPr>
      <w:r>
        <w:rPr>
          <w:rFonts w:ascii="Arial" w:hAnsi="Arial"/>
          <w:sz w:val="18"/>
        </w:rPr>
        <w:t xml:space="preserve">PLEASE </w:t>
      </w:r>
      <w:r w:rsidR="00325841">
        <w:rPr>
          <w:bCs/>
          <w:snapToGrid w:val="0"/>
          <w:sz w:val="18"/>
        </w:rPr>
        <w:t xml:space="preserve">TICK HERE if you </w:t>
      </w:r>
      <w:r w:rsidR="005347F8">
        <w:rPr>
          <w:bCs/>
          <w:snapToGrid w:val="0"/>
          <w:sz w:val="18"/>
        </w:rPr>
        <w:t>do not</w:t>
      </w:r>
      <w:r w:rsidR="00325841">
        <w:rPr>
          <w:bCs/>
          <w:snapToGrid w:val="0"/>
          <w:sz w:val="18"/>
        </w:rPr>
        <w:t xml:space="preserve"> want your details published on the BSCA Website.</w:t>
      </w:r>
      <w:r w:rsidR="00751C85">
        <w:rPr>
          <w:bCs/>
          <w:snapToGrid w:val="0"/>
          <w:sz w:val="18"/>
        </w:rPr>
        <w:t xml:space="preserve">    </w:t>
      </w:r>
      <w:r w:rsidR="00751C85" w:rsidRPr="00E55702">
        <w:rPr>
          <w:bCs/>
          <w:sz w:val="24"/>
        </w:rPr>
        <w:sym w:font="Webdings" w:char="F063"/>
      </w:r>
    </w:p>
    <w:p w14:paraId="2A4A3AC7" w14:textId="3A1E1424" w:rsidR="00751C85" w:rsidRDefault="00751C85" w:rsidP="003728FF">
      <w:pPr>
        <w:pStyle w:val="Header"/>
        <w:tabs>
          <w:tab w:val="clear" w:pos="4153"/>
          <w:tab w:val="clear" w:pos="8306"/>
          <w:tab w:val="left" w:pos="567"/>
          <w:tab w:val="left" w:pos="1701"/>
          <w:tab w:val="left" w:pos="1985"/>
          <w:tab w:val="left" w:pos="3686"/>
          <w:tab w:val="left" w:pos="4536"/>
          <w:tab w:val="left" w:pos="5387"/>
          <w:tab w:val="left" w:pos="6096"/>
          <w:tab w:val="left" w:pos="6521"/>
          <w:tab w:val="left" w:pos="7371"/>
        </w:tabs>
        <w:jc w:val="both"/>
        <w:rPr>
          <w:b/>
          <w:bCs/>
          <w:snapToGrid w:val="0"/>
          <w:sz w:val="18"/>
        </w:rPr>
      </w:pPr>
    </w:p>
    <w:p w14:paraId="7CBD9C90" w14:textId="750E89C8" w:rsidR="00325841" w:rsidRPr="001D3B05" w:rsidRDefault="00325841" w:rsidP="003728FF">
      <w:pPr>
        <w:pStyle w:val="BodyText"/>
        <w:jc w:val="both"/>
        <w:rPr>
          <w:i/>
          <w:sz w:val="20"/>
        </w:rPr>
      </w:pPr>
      <w:r w:rsidRPr="001D3B05">
        <w:rPr>
          <w:sz w:val="20"/>
        </w:rPr>
        <w:t>PLEASE REMEMBER THAT YOUR BS</w:t>
      </w:r>
      <w:r w:rsidR="007B3997" w:rsidRPr="001D3B05">
        <w:rPr>
          <w:sz w:val="20"/>
        </w:rPr>
        <w:t>CA AWARD IS NOT VALID WITHOUT</w:t>
      </w:r>
      <w:r w:rsidRPr="001D3B05">
        <w:rPr>
          <w:sz w:val="20"/>
        </w:rPr>
        <w:t xml:space="preserve"> CURRENT </w:t>
      </w:r>
      <w:r w:rsidR="007B3997" w:rsidRPr="001D3B05">
        <w:rPr>
          <w:sz w:val="20"/>
        </w:rPr>
        <w:t xml:space="preserve">BSCA MEMBERSHIP, VALID </w:t>
      </w:r>
      <w:r w:rsidRPr="001D3B05">
        <w:rPr>
          <w:sz w:val="20"/>
        </w:rPr>
        <w:t xml:space="preserve">FIRST AID CERTIFICATE AND THE APPROPRIATE INSURANCE COVER </w:t>
      </w:r>
    </w:p>
    <w:p w14:paraId="112C29F7" w14:textId="46CB406B" w:rsidR="007B3997" w:rsidRPr="001D3B05" w:rsidRDefault="007B3997" w:rsidP="00C232BA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line="360" w:lineRule="auto"/>
        <w:ind w:hanging="29"/>
        <w:jc w:val="both"/>
        <w:rPr>
          <w:b w:val="0"/>
          <w:sz w:val="20"/>
        </w:rPr>
      </w:pPr>
      <w:r w:rsidRPr="001D3B05">
        <w:rPr>
          <w:b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58CF9A0" wp14:editId="148D5707">
                <wp:simplePos x="0" y="0"/>
                <wp:positionH relativeFrom="column">
                  <wp:posOffset>1964055</wp:posOffset>
                </wp:positionH>
                <wp:positionV relativeFrom="paragraph">
                  <wp:posOffset>183515</wp:posOffset>
                </wp:positionV>
                <wp:extent cx="781050" cy="2476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27AF4" w14:textId="77777777" w:rsidR="007B3997" w:rsidRDefault="007B39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8CF9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54.65pt;margin-top:14.45pt;width:61.5pt;height:19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" fillcolor="white [3201]" strokeweight=".5pt">
                <v:textbox>
                  <w:txbxContent>
                    <w:p w14:paraId="05E27AF4" w14:textId="77777777" w:rsidR="007B3997" w:rsidRDefault="007B3997"/>
                  </w:txbxContent>
                </v:textbox>
              </v:shape>
            </w:pict>
          </mc:Fallback>
        </mc:AlternateContent>
      </w:r>
    </w:p>
    <w:p w14:paraId="6652A0B3" w14:textId="56F29E38" w:rsidR="00325841" w:rsidRDefault="00325841" w:rsidP="00C232BA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line="360" w:lineRule="auto"/>
        <w:ind w:hanging="29"/>
        <w:jc w:val="both"/>
        <w:rPr>
          <w:b w:val="0"/>
          <w:bCs/>
          <w:sz w:val="24"/>
        </w:rPr>
      </w:pPr>
      <w:r>
        <w:rPr>
          <w:b w:val="0"/>
          <w:sz w:val="24"/>
        </w:rPr>
        <w:t>BSCA Registration</w:t>
      </w:r>
      <w:r w:rsidR="007B3997">
        <w:rPr>
          <w:b w:val="0"/>
          <w:sz w:val="24"/>
        </w:rPr>
        <w:t xml:space="preserve"> Number:</w:t>
      </w:r>
      <w:r>
        <w:rPr>
          <w:b w:val="0"/>
          <w:sz w:val="24"/>
        </w:rPr>
        <w:tab/>
      </w:r>
      <w:r w:rsidR="00541BBD">
        <w:rPr>
          <w:b w:val="0"/>
          <w:sz w:val="24"/>
        </w:rPr>
        <w:t xml:space="preserve">              </w:t>
      </w:r>
      <w:r w:rsidR="007B3997" w:rsidRPr="007B3997">
        <w:rPr>
          <w:sz w:val="24"/>
        </w:rPr>
        <w:t>FEE ENCLOSED</w:t>
      </w:r>
      <w:r w:rsidR="007B3997">
        <w:rPr>
          <w:b w:val="0"/>
          <w:sz w:val="24"/>
        </w:rPr>
        <w:t xml:space="preserve"> </w:t>
      </w:r>
      <w:r>
        <w:rPr>
          <w:sz w:val="24"/>
        </w:rPr>
        <w:t xml:space="preserve">£ </w:t>
      </w:r>
      <w:bookmarkStart w:id="0" w:name="_Hlk508365404"/>
      <w:r w:rsidR="003347DF">
        <w:rPr>
          <w:sz w:val="24"/>
        </w:rPr>
        <w:t>20</w:t>
      </w:r>
      <w:r w:rsidR="00D22641">
        <w:rPr>
          <w:sz w:val="24"/>
        </w:rPr>
        <w:t xml:space="preserve">.00 </w:t>
      </w:r>
      <w:r w:rsidRPr="00E55702">
        <w:rPr>
          <w:b w:val="0"/>
          <w:bCs/>
          <w:sz w:val="24"/>
        </w:rPr>
        <w:sym w:font="Webdings" w:char="F063"/>
      </w:r>
      <w:bookmarkEnd w:id="0"/>
      <w:r w:rsidR="00541BBD">
        <w:rPr>
          <w:b w:val="0"/>
          <w:bCs/>
          <w:sz w:val="24"/>
        </w:rPr>
        <w:t xml:space="preserve">   ***</w:t>
      </w:r>
      <w:r w:rsidR="00541BBD" w:rsidRPr="00541BBD">
        <w:rPr>
          <w:bCs/>
          <w:sz w:val="24"/>
        </w:rPr>
        <w:t>BACS PAYMENT</w:t>
      </w:r>
      <w:r w:rsidR="00541BBD">
        <w:rPr>
          <w:b w:val="0"/>
          <w:bCs/>
          <w:sz w:val="24"/>
        </w:rPr>
        <w:t xml:space="preserve">  </w:t>
      </w:r>
      <w:r w:rsidR="00541BBD" w:rsidRPr="00E55702">
        <w:rPr>
          <w:b w:val="0"/>
          <w:bCs/>
          <w:sz w:val="24"/>
        </w:rPr>
        <w:sym w:font="Webdings" w:char="F063"/>
      </w:r>
    </w:p>
    <w:p w14:paraId="0AEBE72B" w14:textId="102666BC" w:rsidR="00094CFB" w:rsidRDefault="00EF1EB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  <w:r w:rsidRPr="00094CFB">
        <w:rPr>
          <w:rFonts w:ascii="Arial" w:eastAsiaTheme="minorHAnsi" w:hAnsi="Arial" w:cs="Arial"/>
          <w:b/>
          <w:sz w:val="22"/>
          <w:szCs w:val="22"/>
        </w:rPr>
        <w:t xml:space="preserve">ACCOUNT </w:t>
      </w:r>
      <w:r w:rsidR="00094CFB">
        <w:rPr>
          <w:rFonts w:ascii="Arial" w:eastAsiaTheme="minorHAnsi" w:hAnsi="Arial" w:cs="Arial"/>
          <w:b/>
          <w:sz w:val="22"/>
          <w:szCs w:val="22"/>
        </w:rPr>
        <w:t>DETAILS:</w:t>
      </w:r>
      <w:r w:rsidRPr="00094CFB">
        <w:rPr>
          <w:rFonts w:ascii="Arial" w:eastAsiaTheme="minorHAnsi" w:hAnsi="Arial" w:cs="Arial"/>
          <w:b/>
          <w:sz w:val="22"/>
          <w:szCs w:val="22"/>
        </w:rPr>
        <w:t xml:space="preserve"> BRIT</w:t>
      </w:r>
      <w:r w:rsidR="00094CFB">
        <w:rPr>
          <w:rFonts w:ascii="Arial" w:eastAsiaTheme="minorHAnsi" w:hAnsi="Arial" w:cs="Arial"/>
          <w:b/>
          <w:sz w:val="22"/>
          <w:szCs w:val="22"/>
        </w:rPr>
        <w:t>ISH SCHOOLS CYCLING ASSOCIATION</w:t>
      </w:r>
    </w:p>
    <w:p w14:paraId="171024EE" w14:textId="38891B63" w:rsidR="00094CFB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16"/>
          <w:szCs w:val="16"/>
        </w:rPr>
      </w:pPr>
      <w:r>
        <w:rPr>
          <w:rFonts w:ascii="Arial" w:eastAsiaTheme="minorHAnsi" w:hAnsi="Arial" w:cs="Arial"/>
          <w:b/>
          <w:sz w:val="22"/>
          <w:szCs w:val="22"/>
        </w:rPr>
        <w:t xml:space="preserve"> </w:t>
      </w:r>
    </w:p>
    <w:p w14:paraId="61657CCD" w14:textId="5D48BE9B" w:rsidR="00EF1EBB" w:rsidRDefault="00EF1EB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  <w:r w:rsidRPr="00094CFB">
        <w:rPr>
          <w:rFonts w:ascii="Arial" w:eastAsiaTheme="minorHAnsi" w:hAnsi="Arial" w:cs="Arial"/>
          <w:b/>
          <w:sz w:val="22"/>
          <w:szCs w:val="22"/>
        </w:rPr>
        <w:t xml:space="preserve"> LLOYDS BANK PLC</w:t>
      </w:r>
      <w:r w:rsidR="00094CFB">
        <w:rPr>
          <w:rFonts w:ascii="Arial" w:eastAsiaTheme="minorHAnsi" w:hAnsi="Arial" w:cs="Arial"/>
          <w:b/>
          <w:sz w:val="22"/>
          <w:szCs w:val="22"/>
        </w:rPr>
        <w:tab/>
        <w:t xml:space="preserve">             </w:t>
      </w:r>
      <w:r w:rsidRPr="00EF1EBB">
        <w:rPr>
          <w:rFonts w:ascii="Arial" w:eastAsiaTheme="minorHAnsi" w:hAnsi="Arial" w:cs="Arial"/>
          <w:b/>
          <w:sz w:val="22"/>
          <w:szCs w:val="22"/>
        </w:rPr>
        <w:t>ACCOUNT NUMBER: 00335601</w:t>
      </w:r>
      <w:r w:rsidR="00094CFB">
        <w:rPr>
          <w:rFonts w:ascii="Arial" w:eastAsiaTheme="minorHAnsi" w:hAnsi="Arial" w:cs="Arial"/>
          <w:b/>
          <w:sz w:val="22"/>
          <w:szCs w:val="22"/>
        </w:rPr>
        <w:t xml:space="preserve">         </w:t>
      </w:r>
      <w:r w:rsidRPr="00EF1EBB">
        <w:rPr>
          <w:rFonts w:ascii="Arial" w:eastAsiaTheme="minorHAnsi" w:hAnsi="Arial" w:cs="Arial"/>
          <w:b/>
          <w:sz w:val="22"/>
          <w:szCs w:val="22"/>
        </w:rPr>
        <w:t>SORT CODE: 30-98-37</w:t>
      </w:r>
    </w:p>
    <w:p w14:paraId="0D71A31C" w14:textId="63CE7F42" w:rsidR="00094CFB" w:rsidRPr="00EF1EBB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</w:p>
    <w:p w14:paraId="5B8B2C75" w14:textId="65B12301" w:rsidR="00EF1EBB" w:rsidRPr="00541BBD" w:rsidRDefault="00541BBD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</w:rPr>
      </w:pPr>
      <w:r>
        <w:rPr>
          <w:b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455227" wp14:editId="2E4D0521">
                <wp:simplePos x="0" y="0"/>
                <wp:positionH relativeFrom="column">
                  <wp:posOffset>4545330</wp:posOffset>
                </wp:positionH>
                <wp:positionV relativeFrom="paragraph">
                  <wp:posOffset>187960</wp:posOffset>
                </wp:positionV>
                <wp:extent cx="1266825" cy="1809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84F2C6" w14:textId="77777777" w:rsidR="00541BBD" w:rsidRDefault="00541BBD" w:rsidP="00541B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55227" id="Text Box 1" o:spid="_x0000_s1027" type="#_x0000_t202" style="position:absolute;margin-left:357.9pt;margin-top:14.8pt;width:99.7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" fillcolor="window" strokeweight=".5pt">
                <v:textbox>
                  <w:txbxContent>
                    <w:p w14:paraId="3784F2C6" w14:textId="77777777" w:rsidR="00541BBD" w:rsidRDefault="00541BBD" w:rsidP="00541BBD"/>
                  </w:txbxContent>
                </v:textbox>
              </v:shape>
            </w:pict>
          </mc:Fallback>
        </mc:AlternateContent>
      </w:r>
      <w:r w:rsidR="00EF1EBB" w:rsidRPr="00541BBD">
        <w:rPr>
          <w:rFonts w:ascii="Arial" w:eastAsiaTheme="minorHAnsi" w:hAnsi="Arial" w:cs="Arial"/>
          <w:b/>
        </w:rPr>
        <w:t xml:space="preserve"> **YOU MUST EMAIL </w:t>
      </w:r>
      <w:hyperlink r:id="rId7" w:history="1">
        <w:r w:rsidR="002365CB" w:rsidRPr="00A87DE3">
          <w:rPr>
            <w:rStyle w:val="Hyperlink"/>
            <w:rFonts w:ascii="Arial" w:eastAsiaTheme="minorHAnsi" w:hAnsi="Arial" w:cs="Arial"/>
            <w:b/>
          </w:rPr>
          <w:t>britishschoolscyclingassociation@yahoo.co.uk</w:t>
        </w:r>
      </w:hyperlink>
      <w:r w:rsidR="002365CB">
        <w:rPr>
          <w:rFonts w:ascii="Arial" w:eastAsiaTheme="minorHAnsi" w:hAnsi="Arial" w:cs="Arial"/>
          <w:b/>
        </w:rPr>
        <w:t xml:space="preserve"> </w:t>
      </w:r>
      <w:r w:rsidR="00EF1EBB" w:rsidRPr="00541BBD">
        <w:rPr>
          <w:rFonts w:ascii="Arial" w:eastAsiaTheme="minorHAnsi" w:hAnsi="Arial" w:cs="Arial"/>
          <w:b/>
        </w:rPr>
        <w:t>WHEN PAYMENT IS MADE AS WE WILL NEED TO CHECK RECEIPT BEFORE ISSUING CARDS</w:t>
      </w:r>
      <w:r>
        <w:rPr>
          <w:rFonts w:ascii="Arial" w:eastAsiaTheme="minorHAnsi" w:hAnsi="Arial" w:cs="Arial"/>
          <w:b/>
        </w:rPr>
        <w:t xml:space="preserve"> AND GIVE DATE OF BACS PAYMENT HERE:</w:t>
      </w:r>
    </w:p>
    <w:p w14:paraId="053562B1" w14:textId="77777777" w:rsidR="00094CFB" w:rsidRPr="00541BBD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</w:rPr>
      </w:pPr>
    </w:p>
    <w:p w14:paraId="6AFE95A0" w14:textId="0BA322C1" w:rsidR="00325841" w:rsidRPr="005F3C84" w:rsidRDefault="00723741" w:rsidP="005347F8">
      <w:pPr>
        <w:pStyle w:val="BodyText"/>
        <w:tabs>
          <w:tab w:val="clear" w:pos="7371"/>
          <w:tab w:val="left" w:pos="6946"/>
          <w:tab w:val="left" w:pos="7938"/>
          <w:tab w:val="left" w:pos="8364"/>
        </w:tabs>
        <w:jc w:val="both"/>
        <w:rPr>
          <w:snapToGrid w:val="0"/>
          <w:sz w:val="20"/>
        </w:rPr>
      </w:pPr>
      <w:r w:rsidRPr="005347F8">
        <w:rPr>
          <w:b w:val="0"/>
          <w:bCs/>
          <w:snapToGrid w:val="0"/>
          <w:sz w:val="20"/>
        </w:rPr>
        <w:t>C</w:t>
      </w:r>
      <w:r w:rsidR="00325841" w:rsidRPr="005347F8">
        <w:rPr>
          <w:b w:val="0"/>
          <w:bCs/>
          <w:snapToGrid w:val="0"/>
          <w:sz w:val="20"/>
        </w:rPr>
        <w:t xml:space="preserve">hildren’s Act </w:t>
      </w:r>
      <w:r w:rsidR="007B3997" w:rsidRPr="005347F8">
        <w:rPr>
          <w:b w:val="0"/>
          <w:bCs/>
          <w:snapToGrid w:val="0"/>
          <w:sz w:val="20"/>
        </w:rPr>
        <w:t>1989</w:t>
      </w:r>
      <w:r w:rsidR="005347F8">
        <w:rPr>
          <w:b w:val="0"/>
          <w:bCs/>
          <w:snapToGrid w:val="0"/>
          <w:sz w:val="20"/>
        </w:rPr>
        <w:t xml:space="preserve"> and 2004 as amended by</w:t>
      </w:r>
      <w:r w:rsidR="005347F8" w:rsidRPr="005347F8">
        <w:rPr>
          <w:b w:val="0"/>
          <w:bCs/>
          <w:snapToGrid w:val="0"/>
          <w:sz w:val="20"/>
        </w:rPr>
        <w:t xml:space="preserve"> Children and Social Work Act 2017</w:t>
      </w:r>
      <w:r w:rsidR="007B3997" w:rsidRPr="005347F8">
        <w:rPr>
          <w:b w:val="0"/>
          <w:bCs/>
          <w:snapToGrid w:val="0"/>
          <w:sz w:val="20"/>
        </w:rPr>
        <w:t>: Protection</w:t>
      </w:r>
      <w:r w:rsidR="00325841" w:rsidRPr="005347F8">
        <w:rPr>
          <w:b w:val="0"/>
          <w:bCs/>
          <w:snapToGrid w:val="0"/>
          <w:sz w:val="20"/>
        </w:rPr>
        <w:t xml:space="preserve"> of Children. Disclosure of criminal background of those with access to children. Under the terms of the Rehabilitation of Offenders Act 1974 (exceptions) amended by the order of the 1986 order</w:t>
      </w:r>
      <w:r w:rsidR="00B55A0F" w:rsidRPr="005347F8">
        <w:rPr>
          <w:b w:val="0"/>
          <w:bCs/>
          <w:snapToGrid w:val="0"/>
          <w:sz w:val="20"/>
        </w:rPr>
        <w:t xml:space="preserve"> and the Safeguarding Vulnerable Groups Act 2006, as amended by</w:t>
      </w:r>
      <w:r w:rsidR="005347F8">
        <w:rPr>
          <w:b w:val="0"/>
          <w:bCs/>
          <w:snapToGrid w:val="0"/>
          <w:sz w:val="20"/>
        </w:rPr>
        <w:t xml:space="preserve"> </w:t>
      </w:r>
      <w:r w:rsidR="00B55A0F" w:rsidRPr="005347F8">
        <w:rPr>
          <w:b w:val="0"/>
          <w:bCs/>
          <w:snapToGrid w:val="0"/>
          <w:sz w:val="20"/>
        </w:rPr>
        <w:t>the Protection of Freedoms Act 2012</w:t>
      </w:r>
      <w:r w:rsidR="001D3B05">
        <w:rPr>
          <w:b w:val="0"/>
          <w:bCs/>
          <w:snapToGrid w:val="0"/>
          <w:sz w:val="20"/>
        </w:rPr>
        <w:t xml:space="preserve"> and any further </w:t>
      </w:r>
      <w:r w:rsidR="00681A51">
        <w:rPr>
          <w:b w:val="0"/>
          <w:bCs/>
          <w:snapToGrid w:val="0"/>
          <w:sz w:val="20"/>
        </w:rPr>
        <w:t>amendments</w:t>
      </w:r>
      <w:r w:rsidR="00325841" w:rsidRPr="005347F8">
        <w:rPr>
          <w:b w:val="0"/>
          <w:bCs/>
          <w:snapToGrid w:val="0"/>
          <w:sz w:val="20"/>
        </w:rPr>
        <w:t>, convictions including spent convictions must be disclosed.</w:t>
      </w:r>
      <w:r w:rsidR="005F3C84">
        <w:rPr>
          <w:b w:val="0"/>
          <w:bCs/>
          <w:snapToGrid w:val="0"/>
          <w:sz w:val="20"/>
        </w:rPr>
        <w:t xml:space="preserve"> </w:t>
      </w:r>
      <w:r w:rsidR="005F3C84">
        <w:rPr>
          <w:snapToGrid w:val="0"/>
          <w:sz w:val="20"/>
        </w:rPr>
        <w:t>PLEASE ANSWER THE QUESTIONS BELOW:</w:t>
      </w:r>
    </w:p>
    <w:p w14:paraId="2540DC3D" w14:textId="1342F37D" w:rsidR="00681A51" w:rsidRDefault="00AD0316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Q1) </w:t>
      </w:r>
      <w:r w:rsidR="005347F8" w:rsidRPr="001D3B05">
        <w:rPr>
          <w:snapToGrid w:val="0"/>
          <w:sz w:val="20"/>
        </w:rPr>
        <w:t xml:space="preserve">Have you ever been convicted of any offence or had a conviction or bind over, or is a prosecution pending related to children, any offence under the Sexual Offence Act, or any offence involving violence or drugs? </w:t>
      </w:r>
    </w:p>
    <w:p w14:paraId="70AA9639" w14:textId="523EDC35" w:rsidR="005347F8" w:rsidRPr="001D3B05" w:rsidRDefault="00681A51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5B51F9D9" w14:textId="77777777" w:rsidR="005347F8" w:rsidRPr="00681A51" w:rsidRDefault="005347F8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16"/>
          <w:szCs w:val="16"/>
        </w:rPr>
      </w:pPr>
    </w:p>
    <w:p w14:paraId="3F6A4B54" w14:textId="5692EE07" w:rsidR="005347F8" w:rsidRPr="001D3B05" w:rsidRDefault="00AD0316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Q2) </w:t>
      </w:r>
      <w:r w:rsidR="005347F8" w:rsidRPr="001D3B05">
        <w:rPr>
          <w:snapToGrid w:val="0"/>
          <w:sz w:val="20"/>
        </w:rPr>
        <w:t xml:space="preserve">Are you a person known to ANY social services department as being an actual or potential risk to children/ vulnerable adults / other </w:t>
      </w:r>
      <w:r w:rsidR="00681A51" w:rsidRPr="001D3B05">
        <w:rPr>
          <w:snapToGrid w:val="0"/>
          <w:sz w:val="20"/>
        </w:rPr>
        <w:t>people?</w:t>
      </w:r>
      <w:r w:rsidR="005347F8" w:rsidRPr="001D3B05">
        <w:rPr>
          <w:snapToGrid w:val="0"/>
          <w:sz w:val="20"/>
        </w:rPr>
        <w:t xml:space="preserve"> </w:t>
      </w:r>
      <w:r w:rsidR="00681A51">
        <w:rPr>
          <w:snapToGrid w:val="0"/>
          <w:sz w:val="20"/>
        </w:rPr>
        <w:tab/>
      </w:r>
      <w:r w:rsidR="00681A51"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6BD89AE6" w14:textId="77777777" w:rsidR="005347F8" w:rsidRPr="001D3B05" w:rsidRDefault="005347F8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</w:p>
    <w:p w14:paraId="758178AB" w14:textId="1620BE09" w:rsidR="005347F8" w:rsidRPr="001D3B05" w:rsidRDefault="00AD0316" w:rsidP="00681A51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Q3) </w:t>
      </w:r>
      <w:r w:rsidR="005347F8" w:rsidRPr="001D3B05">
        <w:rPr>
          <w:snapToGrid w:val="0"/>
          <w:sz w:val="20"/>
        </w:rPr>
        <w:t xml:space="preserve">Have you ever had a sanction imposed against you or been disciplined in any way for any other matter relating to child abuse, sexual offence, </w:t>
      </w:r>
      <w:r w:rsidR="00681A51" w:rsidRPr="001D3B05">
        <w:rPr>
          <w:snapToGrid w:val="0"/>
          <w:sz w:val="20"/>
        </w:rPr>
        <w:t>violence,</w:t>
      </w:r>
      <w:r w:rsidR="005347F8" w:rsidRPr="001D3B05">
        <w:rPr>
          <w:snapToGrid w:val="0"/>
          <w:sz w:val="20"/>
        </w:rPr>
        <w:t xml:space="preserve"> or</w:t>
      </w:r>
      <w:r w:rsidR="00681A51">
        <w:rPr>
          <w:snapToGrid w:val="0"/>
          <w:sz w:val="20"/>
        </w:rPr>
        <w:t xml:space="preserve"> </w:t>
      </w:r>
      <w:r w:rsidR="005347F8" w:rsidRPr="001D3B05">
        <w:rPr>
          <w:snapToGrid w:val="0"/>
          <w:sz w:val="20"/>
        </w:rPr>
        <w:t xml:space="preserve">drugs? </w:t>
      </w:r>
      <w:r w:rsidR="00681A51"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43BEFF28" w14:textId="74A07694" w:rsidR="00325841" w:rsidRPr="001D3B05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8"/>
        <w:jc w:val="both"/>
        <w:rPr>
          <w:snapToGrid w:val="0"/>
          <w:sz w:val="20"/>
        </w:rPr>
      </w:pPr>
      <w:r w:rsidRPr="001D3B05">
        <w:rPr>
          <w:snapToGrid w:val="0"/>
          <w:sz w:val="20"/>
        </w:rPr>
        <w:tab/>
      </w:r>
    </w:p>
    <w:p w14:paraId="4010CC00" w14:textId="77777777" w:rsidR="005A65A8" w:rsidRDefault="005A65A8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9"/>
        <w:jc w:val="both"/>
        <w:rPr>
          <w:snapToGrid w:val="0"/>
          <w:sz w:val="20"/>
        </w:rPr>
      </w:pPr>
    </w:p>
    <w:p w14:paraId="114F67E4" w14:textId="504DE1E4" w:rsidR="00325841" w:rsidRPr="005A65A8" w:rsidRDefault="005A65A8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9"/>
        <w:jc w:val="both"/>
        <w:rPr>
          <w:snapToGrid w:val="0"/>
          <w:sz w:val="20"/>
        </w:rPr>
      </w:pPr>
      <w:r>
        <w:rPr>
          <w:snapToGrid w:val="0"/>
          <w:sz w:val="20"/>
        </w:rPr>
        <w:t>IF YOU ANSWER YES</w:t>
      </w:r>
      <w:proofErr w:type="gramStart"/>
      <w:r>
        <w:rPr>
          <w:snapToGrid w:val="0"/>
          <w:sz w:val="20"/>
        </w:rPr>
        <w:t xml:space="preserve">- </w:t>
      </w:r>
      <w:r w:rsidR="00325841" w:rsidRPr="005A65A8">
        <w:rPr>
          <w:snapToGrid w:val="0"/>
          <w:sz w:val="20"/>
        </w:rPr>
        <w:t xml:space="preserve"> please</w:t>
      </w:r>
      <w:proofErr w:type="gramEnd"/>
      <w:r w:rsidR="00325841" w:rsidRPr="005A65A8">
        <w:rPr>
          <w:snapToGrid w:val="0"/>
          <w:sz w:val="20"/>
        </w:rPr>
        <w:t xml:space="preserve"> give </w:t>
      </w:r>
      <w:r w:rsidR="005347F8" w:rsidRPr="005A65A8">
        <w:rPr>
          <w:snapToGrid w:val="0"/>
          <w:sz w:val="20"/>
        </w:rPr>
        <w:t>full details on a separate piece of paper and submit with your application.</w:t>
      </w:r>
      <w:r w:rsidR="00325841" w:rsidRPr="005A65A8">
        <w:rPr>
          <w:snapToGrid w:val="0"/>
          <w:sz w:val="20"/>
        </w:rPr>
        <w:t>:</w:t>
      </w:r>
    </w:p>
    <w:p w14:paraId="2E515ECF" w14:textId="1D74B64F" w:rsidR="00325841" w:rsidRPr="005A65A8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before="60"/>
        <w:ind w:hanging="28"/>
        <w:jc w:val="both"/>
        <w:rPr>
          <w:snapToGrid w:val="0"/>
          <w:sz w:val="20"/>
        </w:rPr>
      </w:pPr>
      <w:r w:rsidRPr="005A65A8">
        <w:rPr>
          <w:snapToGrid w:val="0"/>
          <w:sz w:val="20"/>
        </w:rPr>
        <w:t xml:space="preserve">I agree to obtain a </w:t>
      </w:r>
      <w:r w:rsidR="003728FF" w:rsidRPr="005A65A8">
        <w:rPr>
          <w:snapToGrid w:val="0"/>
          <w:sz w:val="20"/>
        </w:rPr>
        <w:t>disclosure and barring service check (DBS)</w:t>
      </w:r>
      <w:r w:rsidRPr="005A65A8">
        <w:rPr>
          <w:snapToGrid w:val="0"/>
          <w:sz w:val="20"/>
        </w:rPr>
        <w:t xml:space="preserve"> if my name arises from the </w:t>
      </w:r>
      <w:r w:rsidR="007B3997" w:rsidRPr="005A65A8">
        <w:rPr>
          <w:snapToGrid w:val="0"/>
          <w:sz w:val="20"/>
        </w:rPr>
        <w:t>BSCA random check procedure.</w:t>
      </w:r>
    </w:p>
    <w:p w14:paraId="0EE867BD" w14:textId="77777777" w:rsidR="00325841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before="120" w:line="360" w:lineRule="auto"/>
        <w:ind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>SIGNED:</w:t>
      </w:r>
      <w:r>
        <w:rPr>
          <w:snapToGrid w:val="0"/>
          <w:sz w:val="20"/>
        </w:rPr>
        <w:tab/>
        <w:t>…………………………………………………………………</w:t>
      </w:r>
      <w:r>
        <w:rPr>
          <w:snapToGrid w:val="0"/>
          <w:sz w:val="20"/>
        </w:rPr>
        <w:tab/>
        <w:t>Date:</w:t>
      </w:r>
      <w:r>
        <w:rPr>
          <w:snapToGrid w:val="0"/>
          <w:sz w:val="20"/>
        </w:rPr>
        <w:tab/>
      </w:r>
      <w:r>
        <w:rPr>
          <w:sz w:val="18"/>
        </w:rPr>
        <w:t>………………………………………</w:t>
      </w:r>
    </w:p>
    <w:sectPr w:rsidR="00325841" w:rsidSect="009B4985">
      <w:headerReference w:type="default" r:id="rId8"/>
      <w:footerReference w:type="default" r:id="rId9"/>
      <w:type w:val="continuous"/>
      <w:pgSz w:w="11906" w:h="16838" w:code="9"/>
      <w:pgMar w:top="1588" w:right="567" w:bottom="794" w:left="567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4E797" w14:textId="77777777" w:rsidR="00AE12BB" w:rsidRDefault="00AE12BB">
      <w:r>
        <w:separator/>
      </w:r>
    </w:p>
  </w:endnote>
  <w:endnote w:type="continuationSeparator" w:id="0">
    <w:p w14:paraId="20F4C99C" w14:textId="77777777" w:rsidR="00AE12BB" w:rsidRDefault="00AE1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48906" w14:textId="77777777" w:rsidR="002E2700" w:rsidRDefault="002E2700" w:rsidP="00EF5068">
    <w:pPr>
      <w:pStyle w:val="Footer"/>
      <w:jc w:val="center"/>
      <w:rPr>
        <w:rFonts w:ascii="Arial" w:hAnsi="Arial"/>
      </w:rPr>
    </w:pPr>
    <w:r>
      <w:rPr>
        <w:rFonts w:ascii="Arial" w:hAnsi="Arial"/>
      </w:rPr>
      <w:t>Please check details and return with the appropriate Fees (</w:t>
    </w:r>
    <w:r>
      <w:rPr>
        <w:rFonts w:ascii="Arial" w:hAnsi="Arial"/>
        <w:b/>
      </w:rPr>
      <w:t xml:space="preserve">Cheques made payable to BSCA) </w:t>
    </w:r>
    <w:proofErr w:type="gramStart"/>
    <w:r>
      <w:rPr>
        <w:rFonts w:ascii="Arial" w:hAnsi="Arial"/>
      </w:rPr>
      <w:t>to :</w:t>
    </w:r>
    <w:proofErr w:type="gramEnd"/>
  </w:p>
  <w:p w14:paraId="3039865E" w14:textId="77777777" w:rsidR="002E2700" w:rsidRDefault="002E2700" w:rsidP="003728FF">
    <w:pPr>
      <w:pStyle w:val="Footer"/>
      <w:jc w:val="center"/>
    </w:pPr>
    <w:r>
      <w:rPr>
        <w:rFonts w:ascii="Arial" w:hAnsi="Arial"/>
      </w:rPr>
      <w:t xml:space="preserve">National Secretary: </w:t>
    </w:r>
    <w:r w:rsidR="003728FF">
      <w:rPr>
        <w:rFonts w:ascii="Arial" w:hAnsi="Arial"/>
      </w:rPr>
      <w:t>22 Airedale Gardens, Leeds LS13 1DN</w:t>
    </w:r>
    <w:r w:rsidR="00A55D57">
      <w:rPr>
        <w:rFonts w:ascii="Arial" w:hAnsi="Arial"/>
      </w:rPr>
      <w:t xml:space="preserve"> BSCA website www.britishschoolscyclingassociation.com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594CA" w14:textId="77777777" w:rsidR="00AE12BB" w:rsidRDefault="00AE12BB">
      <w:r>
        <w:separator/>
      </w:r>
    </w:p>
  </w:footnote>
  <w:footnote w:type="continuationSeparator" w:id="0">
    <w:p w14:paraId="5F2886B4" w14:textId="77777777" w:rsidR="00AE12BB" w:rsidRDefault="00AE1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8" w:type="dxa"/>
      <w:tblBorders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96"/>
      <w:gridCol w:w="3942"/>
    </w:tblGrid>
    <w:tr w:rsidR="002E2700" w:rsidRPr="00DE523F" w14:paraId="549BB01D" w14:textId="77777777" w:rsidTr="00EF1EBB">
      <w:trPr>
        <w:trHeight w:val="1250"/>
      </w:trPr>
      <w:tc>
        <w:tcPr>
          <w:tcW w:w="6696" w:type="dxa"/>
        </w:tcPr>
        <w:p w14:paraId="1BDB37F3" w14:textId="2026390F" w:rsidR="002E2700" w:rsidRPr="00EF1EBB" w:rsidRDefault="002C4980" w:rsidP="00C232BA">
          <w:pPr>
            <w:pStyle w:val="Header"/>
            <w:rPr>
              <w:rFonts w:ascii="Arial" w:hAnsi="Arial" w:cs="Arial"/>
              <w:b/>
              <w:sz w:val="44"/>
              <w:szCs w:val="44"/>
            </w:rPr>
          </w:pPr>
          <w:r w:rsidRPr="00EF1EBB">
            <w:rPr>
              <w:rFonts w:ascii="Arial" w:hAnsi="Arial" w:cs="Arial"/>
              <w:b/>
              <w:noProof/>
              <w:sz w:val="44"/>
              <w:szCs w:val="44"/>
              <w:lang w:eastAsia="en-GB"/>
            </w:rPr>
            <w:drawing>
              <wp:anchor distT="0" distB="0" distL="114300" distR="114300" simplePos="0" relativeHeight="251658752" behindDoc="1" locked="0" layoutInCell="1" allowOverlap="1" wp14:anchorId="51B56059" wp14:editId="363E0F6C">
                <wp:simplePos x="0" y="0"/>
                <wp:positionH relativeFrom="column">
                  <wp:posOffset>1905</wp:posOffset>
                </wp:positionH>
                <wp:positionV relativeFrom="paragraph">
                  <wp:posOffset>79375</wp:posOffset>
                </wp:positionV>
                <wp:extent cx="447675" cy="447675"/>
                <wp:effectExtent l="0" t="0" r="9525" b="9525"/>
                <wp:wrapTight wrapText="bothSides">
                  <wp:wrapPolygon edited="0">
                    <wp:start x="0" y="0"/>
                    <wp:lineTo x="0" y="21140"/>
                    <wp:lineTo x="21140" y="21140"/>
                    <wp:lineTo x="21140" y="0"/>
                    <wp:lineTo x="0" y="0"/>
                  </wp:wrapPolygon>
                </wp:wrapTight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SCA Logo 2016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675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811776">
            <w:rPr>
              <w:rFonts w:ascii="Arial" w:hAnsi="Arial" w:cs="Arial"/>
              <w:b/>
              <w:sz w:val="44"/>
              <w:szCs w:val="44"/>
            </w:rPr>
            <w:t xml:space="preserve"> </w:t>
          </w:r>
          <w:r w:rsidR="00B1306B">
            <w:rPr>
              <w:rFonts w:ascii="Arial" w:hAnsi="Arial" w:cs="Arial"/>
              <w:b/>
              <w:sz w:val="44"/>
              <w:szCs w:val="44"/>
            </w:rPr>
            <w:t xml:space="preserve">BRITISH </w:t>
          </w:r>
          <w:r w:rsidR="00EF1EBB" w:rsidRPr="00EF1EBB">
            <w:rPr>
              <w:rFonts w:ascii="Arial" w:hAnsi="Arial" w:cs="Arial"/>
              <w:b/>
              <w:sz w:val="44"/>
              <w:szCs w:val="44"/>
            </w:rPr>
            <w:t>SCHOOLS CYCLING ASSOCIATION</w:t>
          </w:r>
        </w:p>
      </w:tc>
      <w:tc>
        <w:tcPr>
          <w:tcW w:w="3942" w:type="dxa"/>
        </w:tcPr>
        <w:p w14:paraId="43FE2E8F" w14:textId="77777777" w:rsidR="002E2700" w:rsidRPr="00EF1EBB" w:rsidRDefault="002E2700" w:rsidP="002C4980">
          <w:pPr>
            <w:pStyle w:val="Heading1"/>
            <w:jc w:val="center"/>
            <w:rPr>
              <w:rFonts w:cs="Arial"/>
              <w:sz w:val="18"/>
            </w:rPr>
          </w:pPr>
          <w:r w:rsidRPr="00EF1EBB">
            <w:rPr>
              <w:rFonts w:cs="Arial"/>
              <w:sz w:val="18"/>
            </w:rPr>
            <w:t>NATIONAL SECRETARY</w:t>
          </w:r>
        </w:p>
        <w:p w14:paraId="094CF028" w14:textId="77777777" w:rsidR="002E2700" w:rsidRPr="00EF1EBB" w:rsidRDefault="002C4980" w:rsidP="002C4980">
          <w:pPr>
            <w:pStyle w:val="Heading1"/>
            <w:jc w:val="center"/>
            <w:rPr>
              <w:rFonts w:cs="Arial"/>
              <w:sz w:val="18"/>
            </w:rPr>
          </w:pPr>
          <w:r w:rsidRPr="00EF1EBB">
            <w:rPr>
              <w:rFonts w:cs="Arial"/>
              <w:sz w:val="18"/>
            </w:rPr>
            <w:t>MANDY PARKER</w:t>
          </w:r>
        </w:p>
        <w:p w14:paraId="67A5D797" w14:textId="77777777" w:rsidR="002C4980" w:rsidRPr="00EF1EBB" w:rsidRDefault="002C4980" w:rsidP="002C4980">
          <w:pPr>
            <w:jc w:val="center"/>
            <w:rPr>
              <w:rFonts w:ascii="Arial" w:hAnsi="Arial" w:cs="Arial"/>
            </w:rPr>
          </w:pPr>
          <w:r w:rsidRPr="00EF1EBB">
            <w:rPr>
              <w:rFonts w:ascii="Arial" w:hAnsi="Arial" w:cs="Arial"/>
            </w:rPr>
            <w:t>22 AIREDALE GARDENS,</w:t>
          </w:r>
        </w:p>
        <w:p w14:paraId="604CAA60" w14:textId="77777777" w:rsidR="002C4980" w:rsidRDefault="002C4980" w:rsidP="002C4980">
          <w:pPr>
            <w:jc w:val="center"/>
            <w:rPr>
              <w:rFonts w:ascii="Arial" w:hAnsi="Arial" w:cs="Arial"/>
            </w:rPr>
          </w:pPr>
          <w:r w:rsidRPr="00EF1EBB">
            <w:rPr>
              <w:rFonts w:ascii="Arial" w:hAnsi="Arial" w:cs="Arial"/>
            </w:rPr>
            <w:t>LEEDS LS13 1DN</w:t>
          </w:r>
        </w:p>
        <w:p w14:paraId="7830FBA4" w14:textId="77777777" w:rsidR="00EF1EBB" w:rsidRPr="00EF1EBB" w:rsidRDefault="00EF1EBB" w:rsidP="002C4980">
          <w:pPr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Tel: 07917 860292</w:t>
          </w:r>
        </w:p>
        <w:p w14:paraId="0A32A975" w14:textId="77777777" w:rsidR="002C4980" w:rsidRPr="00EF1EBB" w:rsidRDefault="00EF1EBB" w:rsidP="002C4980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EF1EBB">
            <w:rPr>
              <w:rFonts w:ascii="Arial" w:hAnsi="Arial" w:cs="Arial"/>
              <w:b/>
              <w:sz w:val="24"/>
              <w:szCs w:val="24"/>
            </w:rPr>
            <w:t>mandyparker2@ntlworld.com</w:t>
          </w:r>
        </w:p>
      </w:tc>
    </w:tr>
  </w:tbl>
  <w:p w14:paraId="73C034BB" w14:textId="3AE1B33D" w:rsidR="002E2700" w:rsidRPr="005347F8" w:rsidRDefault="002E2700" w:rsidP="00EF1EBB">
    <w:pPr>
      <w:pStyle w:val="Heading2"/>
      <w:jc w:val="center"/>
      <w:rPr>
        <w:sz w:val="24"/>
        <w:szCs w:val="24"/>
      </w:rPr>
    </w:pPr>
    <w:r w:rsidRPr="005347F8">
      <w:rPr>
        <w:sz w:val="24"/>
        <w:szCs w:val="24"/>
      </w:rPr>
      <w:t>BSCA LEADER REGISTRATION FORM</w:t>
    </w:r>
    <w:r w:rsidR="00DD28D9" w:rsidRPr="005347F8">
      <w:rPr>
        <w:sz w:val="24"/>
        <w:szCs w:val="24"/>
      </w:rPr>
      <w:t xml:space="preserve"> RENEWAL 20</w:t>
    </w:r>
    <w:r w:rsidR="003347DF" w:rsidRPr="005347F8">
      <w:rPr>
        <w:sz w:val="24"/>
        <w:szCs w:val="24"/>
      </w:rPr>
      <w:t>2</w:t>
    </w:r>
    <w:r w:rsidR="0056102D">
      <w:rPr>
        <w:sz w:val="24"/>
        <w:szCs w:val="24"/>
      </w:rPr>
      <w:t>6</w:t>
    </w:r>
  </w:p>
  <w:p w14:paraId="2FB3CEDD" w14:textId="77777777" w:rsidR="00EF1EBB" w:rsidRPr="005347F8" w:rsidRDefault="00EF1EBB" w:rsidP="00EF1EBB">
    <w:pPr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6A0469AD"/>
    <w:multiLevelType w:val="singleLevel"/>
    <w:tmpl w:val="B45E1818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1134"/>
      </w:pPr>
      <w:rPr>
        <w:rFonts w:ascii="Symbol" w:hAnsi="Symbol" w:hint="default"/>
      </w:rPr>
    </w:lvl>
  </w:abstractNum>
  <w:num w:numId="1" w16cid:durableId="1897272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PSpeechSession$" w:val="FALSE"/>
    <w:docVar w:name="IPSpeechSessionSaved$" w:val="FALSE"/>
  </w:docVars>
  <w:rsids>
    <w:rsidRoot w:val="002F03B3"/>
    <w:rsid w:val="00000B2F"/>
    <w:rsid w:val="00002890"/>
    <w:rsid w:val="000029B8"/>
    <w:rsid w:val="00012C8E"/>
    <w:rsid w:val="00014B9B"/>
    <w:rsid w:val="00015C4B"/>
    <w:rsid w:val="00017FD8"/>
    <w:rsid w:val="00020431"/>
    <w:rsid w:val="00023C8D"/>
    <w:rsid w:val="0002690F"/>
    <w:rsid w:val="00032B54"/>
    <w:rsid w:val="00033772"/>
    <w:rsid w:val="000338DA"/>
    <w:rsid w:val="00034EF9"/>
    <w:rsid w:val="00040D1B"/>
    <w:rsid w:val="000441C9"/>
    <w:rsid w:val="0004429A"/>
    <w:rsid w:val="000455F0"/>
    <w:rsid w:val="0005062D"/>
    <w:rsid w:val="0005177B"/>
    <w:rsid w:val="000522CE"/>
    <w:rsid w:val="0005351D"/>
    <w:rsid w:val="0005473B"/>
    <w:rsid w:val="00056C9A"/>
    <w:rsid w:val="00057DA5"/>
    <w:rsid w:val="000621E9"/>
    <w:rsid w:val="00063B91"/>
    <w:rsid w:val="000651D6"/>
    <w:rsid w:val="00065BBD"/>
    <w:rsid w:val="00065F07"/>
    <w:rsid w:val="00066DFF"/>
    <w:rsid w:val="00067E6D"/>
    <w:rsid w:val="00077AF3"/>
    <w:rsid w:val="00080907"/>
    <w:rsid w:val="000837A9"/>
    <w:rsid w:val="000848AD"/>
    <w:rsid w:val="00094CFB"/>
    <w:rsid w:val="000A5107"/>
    <w:rsid w:val="000A6FB8"/>
    <w:rsid w:val="000B6714"/>
    <w:rsid w:val="000B7831"/>
    <w:rsid w:val="000C0727"/>
    <w:rsid w:val="000C5DA0"/>
    <w:rsid w:val="000C63FD"/>
    <w:rsid w:val="000C6E1B"/>
    <w:rsid w:val="000D1E4C"/>
    <w:rsid w:val="000D6EB5"/>
    <w:rsid w:val="000E0000"/>
    <w:rsid w:val="000E104E"/>
    <w:rsid w:val="000E1F12"/>
    <w:rsid w:val="000E207D"/>
    <w:rsid w:val="0010018B"/>
    <w:rsid w:val="00114BC4"/>
    <w:rsid w:val="00116014"/>
    <w:rsid w:val="0012176B"/>
    <w:rsid w:val="001258F5"/>
    <w:rsid w:val="0013156E"/>
    <w:rsid w:val="00133AC3"/>
    <w:rsid w:val="00134B55"/>
    <w:rsid w:val="00135430"/>
    <w:rsid w:val="00135E76"/>
    <w:rsid w:val="00144828"/>
    <w:rsid w:val="00144E49"/>
    <w:rsid w:val="00145C0A"/>
    <w:rsid w:val="00147384"/>
    <w:rsid w:val="00160034"/>
    <w:rsid w:val="00161276"/>
    <w:rsid w:val="00165D15"/>
    <w:rsid w:val="00167313"/>
    <w:rsid w:val="00167464"/>
    <w:rsid w:val="00170CBE"/>
    <w:rsid w:val="00172ADA"/>
    <w:rsid w:val="00172C43"/>
    <w:rsid w:val="00176F04"/>
    <w:rsid w:val="0019078F"/>
    <w:rsid w:val="00190A9B"/>
    <w:rsid w:val="00193573"/>
    <w:rsid w:val="0019398E"/>
    <w:rsid w:val="00195849"/>
    <w:rsid w:val="00196EED"/>
    <w:rsid w:val="00197687"/>
    <w:rsid w:val="001A0EA7"/>
    <w:rsid w:val="001A18C7"/>
    <w:rsid w:val="001A2A99"/>
    <w:rsid w:val="001A2F33"/>
    <w:rsid w:val="001B054A"/>
    <w:rsid w:val="001B2D5D"/>
    <w:rsid w:val="001D3B05"/>
    <w:rsid w:val="001D65EB"/>
    <w:rsid w:val="001D74F6"/>
    <w:rsid w:val="001E05B2"/>
    <w:rsid w:val="001E07DD"/>
    <w:rsid w:val="001E1961"/>
    <w:rsid w:val="001F5399"/>
    <w:rsid w:val="001F5EF4"/>
    <w:rsid w:val="001F6733"/>
    <w:rsid w:val="002040F0"/>
    <w:rsid w:val="002100DA"/>
    <w:rsid w:val="0021032C"/>
    <w:rsid w:val="00211ADB"/>
    <w:rsid w:val="00211E58"/>
    <w:rsid w:val="00217969"/>
    <w:rsid w:val="00217D14"/>
    <w:rsid w:val="00221A26"/>
    <w:rsid w:val="00234A13"/>
    <w:rsid w:val="002365CB"/>
    <w:rsid w:val="00241116"/>
    <w:rsid w:val="00241385"/>
    <w:rsid w:val="00252D89"/>
    <w:rsid w:val="00254827"/>
    <w:rsid w:val="00260742"/>
    <w:rsid w:val="00261439"/>
    <w:rsid w:val="0028052B"/>
    <w:rsid w:val="00281755"/>
    <w:rsid w:val="00290219"/>
    <w:rsid w:val="00291FF9"/>
    <w:rsid w:val="002944AF"/>
    <w:rsid w:val="00294A55"/>
    <w:rsid w:val="002A1C5E"/>
    <w:rsid w:val="002A56E5"/>
    <w:rsid w:val="002B3170"/>
    <w:rsid w:val="002C0646"/>
    <w:rsid w:val="002C46A0"/>
    <w:rsid w:val="002C4980"/>
    <w:rsid w:val="002C6257"/>
    <w:rsid w:val="002C640E"/>
    <w:rsid w:val="002D1162"/>
    <w:rsid w:val="002D2F57"/>
    <w:rsid w:val="002D6F2F"/>
    <w:rsid w:val="002E2700"/>
    <w:rsid w:val="002E38E3"/>
    <w:rsid w:val="002E5418"/>
    <w:rsid w:val="002F03B3"/>
    <w:rsid w:val="002F283D"/>
    <w:rsid w:val="002F5C4F"/>
    <w:rsid w:val="00300094"/>
    <w:rsid w:val="00301708"/>
    <w:rsid w:val="003119E4"/>
    <w:rsid w:val="00316E35"/>
    <w:rsid w:val="0031702E"/>
    <w:rsid w:val="00320B1A"/>
    <w:rsid w:val="00325841"/>
    <w:rsid w:val="003275F2"/>
    <w:rsid w:val="00333ED5"/>
    <w:rsid w:val="003347CE"/>
    <w:rsid w:val="003347DF"/>
    <w:rsid w:val="00340850"/>
    <w:rsid w:val="00341C35"/>
    <w:rsid w:val="00343574"/>
    <w:rsid w:val="003456F7"/>
    <w:rsid w:val="00353906"/>
    <w:rsid w:val="00363602"/>
    <w:rsid w:val="00366E4B"/>
    <w:rsid w:val="00371945"/>
    <w:rsid w:val="003728FF"/>
    <w:rsid w:val="0038167B"/>
    <w:rsid w:val="00385C3F"/>
    <w:rsid w:val="00385D38"/>
    <w:rsid w:val="003958C0"/>
    <w:rsid w:val="003A5C03"/>
    <w:rsid w:val="003B4892"/>
    <w:rsid w:val="003B5AB2"/>
    <w:rsid w:val="003C137C"/>
    <w:rsid w:val="003C5DDB"/>
    <w:rsid w:val="003C68A0"/>
    <w:rsid w:val="003D2130"/>
    <w:rsid w:val="003D2755"/>
    <w:rsid w:val="003D2EDA"/>
    <w:rsid w:val="003D3197"/>
    <w:rsid w:val="003E0932"/>
    <w:rsid w:val="003E3930"/>
    <w:rsid w:val="003F3B5F"/>
    <w:rsid w:val="003F61D4"/>
    <w:rsid w:val="003F769E"/>
    <w:rsid w:val="00400868"/>
    <w:rsid w:val="004036D5"/>
    <w:rsid w:val="00406235"/>
    <w:rsid w:val="00411DD6"/>
    <w:rsid w:val="004121EE"/>
    <w:rsid w:val="00422D80"/>
    <w:rsid w:val="0042371B"/>
    <w:rsid w:val="00424C8D"/>
    <w:rsid w:val="004276EA"/>
    <w:rsid w:val="00427E7D"/>
    <w:rsid w:val="004317FC"/>
    <w:rsid w:val="00432D95"/>
    <w:rsid w:val="004432A9"/>
    <w:rsid w:val="00450F8D"/>
    <w:rsid w:val="00456EB8"/>
    <w:rsid w:val="00457224"/>
    <w:rsid w:val="00457397"/>
    <w:rsid w:val="00457E49"/>
    <w:rsid w:val="00461F19"/>
    <w:rsid w:val="00463831"/>
    <w:rsid w:val="00466FCB"/>
    <w:rsid w:val="00471FC7"/>
    <w:rsid w:val="00480141"/>
    <w:rsid w:val="00482364"/>
    <w:rsid w:val="0048651C"/>
    <w:rsid w:val="0049006F"/>
    <w:rsid w:val="00492FFC"/>
    <w:rsid w:val="00496E4E"/>
    <w:rsid w:val="004A21B9"/>
    <w:rsid w:val="004A66CA"/>
    <w:rsid w:val="004A7112"/>
    <w:rsid w:val="004B36D6"/>
    <w:rsid w:val="004B4852"/>
    <w:rsid w:val="004C2A05"/>
    <w:rsid w:val="004C50D5"/>
    <w:rsid w:val="004C7009"/>
    <w:rsid w:val="004D1A0E"/>
    <w:rsid w:val="004D220B"/>
    <w:rsid w:val="004D52C2"/>
    <w:rsid w:val="004E15C1"/>
    <w:rsid w:val="004F0D29"/>
    <w:rsid w:val="004F28FE"/>
    <w:rsid w:val="004F7DD6"/>
    <w:rsid w:val="00502C09"/>
    <w:rsid w:val="00503B86"/>
    <w:rsid w:val="00503F8A"/>
    <w:rsid w:val="00504A3B"/>
    <w:rsid w:val="00514164"/>
    <w:rsid w:val="0051741A"/>
    <w:rsid w:val="00517ACB"/>
    <w:rsid w:val="00524622"/>
    <w:rsid w:val="0052520A"/>
    <w:rsid w:val="005269C3"/>
    <w:rsid w:val="005273E9"/>
    <w:rsid w:val="005347F8"/>
    <w:rsid w:val="00540CA1"/>
    <w:rsid w:val="00541BBD"/>
    <w:rsid w:val="00544BC7"/>
    <w:rsid w:val="00551C94"/>
    <w:rsid w:val="0056102D"/>
    <w:rsid w:val="00565DE7"/>
    <w:rsid w:val="005757F5"/>
    <w:rsid w:val="00584E52"/>
    <w:rsid w:val="005857C0"/>
    <w:rsid w:val="00593FC4"/>
    <w:rsid w:val="00594997"/>
    <w:rsid w:val="005975D9"/>
    <w:rsid w:val="00597BB1"/>
    <w:rsid w:val="005A03E3"/>
    <w:rsid w:val="005A2463"/>
    <w:rsid w:val="005A642B"/>
    <w:rsid w:val="005A65A8"/>
    <w:rsid w:val="005A6F7C"/>
    <w:rsid w:val="005B3D01"/>
    <w:rsid w:val="005B3E71"/>
    <w:rsid w:val="005B5D55"/>
    <w:rsid w:val="005C25B8"/>
    <w:rsid w:val="005D0A4C"/>
    <w:rsid w:val="005D18C4"/>
    <w:rsid w:val="005D20AD"/>
    <w:rsid w:val="005D77FE"/>
    <w:rsid w:val="005E1987"/>
    <w:rsid w:val="005E1A57"/>
    <w:rsid w:val="005E36EA"/>
    <w:rsid w:val="005E56A9"/>
    <w:rsid w:val="005F2B5C"/>
    <w:rsid w:val="005F3C84"/>
    <w:rsid w:val="005F6F5D"/>
    <w:rsid w:val="0060051C"/>
    <w:rsid w:val="00601909"/>
    <w:rsid w:val="00607A8E"/>
    <w:rsid w:val="00607B9C"/>
    <w:rsid w:val="00611238"/>
    <w:rsid w:val="00611AD0"/>
    <w:rsid w:val="00614702"/>
    <w:rsid w:val="006158BE"/>
    <w:rsid w:val="00623F66"/>
    <w:rsid w:val="00626B6A"/>
    <w:rsid w:val="0063009A"/>
    <w:rsid w:val="0063558E"/>
    <w:rsid w:val="006360DD"/>
    <w:rsid w:val="00636F68"/>
    <w:rsid w:val="00641241"/>
    <w:rsid w:val="00642B63"/>
    <w:rsid w:val="00661ADA"/>
    <w:rsid w:val="00664138"/>
    <w:rsid w:val="006649BF"/>
    <w:rsid w:val="006712D6"/>
    <w:rsid w:val="006764F9"/>
    <w:rsid w:val="00681A51"/>
    <w:rsid w:val="006868AD"/>
    <w:rsid w:val="00691FE1"/>
    <w:rsid w:val="0069460F"/>
    <w:rsid w:val="006A1DFC"/>
    <w:rsid w:val="006A4E84"/>
    <w:rsid w:val="006B0D09"/>
    <w:rsid w:val="006B2AD0"/>
    <w:rsid w:val="006B31EB"/>
    <w:rsid w:val="006B3A2C"/>
    <w:rsid w:val="006B4051"/>
    <w:rsid w:val="006B6BF3"/>
    <w:rsid w:val="006C31F6"/>
    <w:rsid w:val="006C43F3"/>
    <w:rsid w:val="006D76AE"/>
    <w:rsid w:val="006E11F4"/>
    <w:rsid w:val="006E1380"/>
    <w:rsid w:val="006E5B55"/>
    <w:rsid w:val="006E6E3C"/>
    <w:rsid w:val="006F2572"/>
    <w:rsid w:val="006F3DA7"/>
    <w:rsid w:val="00706E94"/>
    <w:rsid w:val="007150D3"/>
    <w:rsid w:val="00716F9D"/>
    <w:rsid w:val="00723741"/>
    <w:rsid w:val="00724B96"/>
    <w:rsid w:val="00725A24"/>
    <w:rsid w:val="00726E38"/>
    <w:rsid w:val="00732B7D"/>
    <w:rsid w:val="00733029"/>
    <w:rsid w:val="007334DE"/>
    <w:rsid w:val="007447E1"/>
    <w:rsid w:val="00746606"/>
    <w:rsid w:val="00746952"/>
    <w:rsid w:val="00750BE4"/>
    <w:rsid w:val="00751C85"/>
    <w:rsid w:val="007524EF"/>
    <w:rsid w:val="00762F90"/>
    <w:rsid w:val="00765765"/>
    <w:rsid w:val="00795AAC"/>
    <w:rsid w:val="007A1173"/>
    <w:rsid w:val="007A431B"/>
    <w:rsid w:val="007A4B14"/>
    <w:rsid w:val="007B3997"/>
    <w:rsid w:val="007B3AAB"/>
    <w:rsid w:val="007B4C80"/>
    <w:rsid w:val="007B599C"/>
    <w:rsid w:val="007C0E45"/>
    <w:rsid w:val="007C21BC"/>
    <w:rsid w:val="007C51B3"/>
    <w:rsid w:val="007C5C99"/>
    <w:rsid w:val="007C7D89"/>
    <w:rsid w:val="007D05E3"/>
    <w:rsid w:val="007D368C"/>
    <w:rsid w:val="007E08CC"/>
    <w:rsid w:val="007F0753"/>
    <w:rsid w:val="007F4FC2"/>
    <w:rsid w:val="0080157F"/>
    <w:rsid w:val="00810A19"/>
    <w:rsid w:val="00811776"/>
    <w:rsid w:val="008229DA"/>
    <w:rsid w:val="00825E90"/>
    <w:rsid w:val="00827AC7"/>
    <w:rsid w:val="00832566"/>
    <w:rsid w:val="00841BD9"/>
    <w:rsid w:val="0084340E"/>
    <w:rsid w:val="00845D66"/>
    <w:rsid w:val="0084699F"/>
    <w:rsid w:val="00852551"/>
    <w:rsid w:val="00856330"/>
    <w:rsid w:val="00860A18"/>
    <w:rsid w:val="00861A38"/>
    <w:rsid w:val="00863709"/>
    <w:rsid w:val="0086442A"/>
    <w:rsid w:val="00865E1D"/>
    <w:rsid w:val="0088395A"/>
    <w:rsid w:val="0088524E"/>
    <w:rsid w:val="0088546D"/>
    <w:rsid w:val="0088648D"/>
    <w:rsid w:val="00887013"/>
    <w:rsid w:val="00890885"/>
    <w:rsid w:val="00894B83"/>
    <w:rsid w:val="0089642B"/>
    <w:rsid w:val="008B0387"/>
    <w:rsid w:val="008B2ABE"/>
    <w:rsid w:val="008C3AEE"/>
    <w:rsid w:val="008D325E"/>
    <w:rsid w:val="008D7D23"/>
    <w:rsid w:val="008E2464"/>
    <w:rsid w:val="008E549C"/>
    <w:rsid w:val="008E649A"/>
    <w:rsid w:val="0090435A"/>
    <w:rsid w:val="00905E7E"/>
    <w:rsid w:val="00911FBF"/>
    <w:rsid w:val="00912078"/>
    <w:rsid w:val="00914B9B"/>
    <w:rsid w:val="00923124"/>
    <w:rsid w:val="00925149"/>
    <w:rsid w:val="009273D6"/>
    <w:rsid w:val="00927B10"/>
    <w:rsid w:val="00931128"/>
    <w:rsid w:val="00933180"/>
    <w:rsid w:val="009358BC"/>
    <w:rsid w:val="00936001"/>
    <w:rsid w:val="00951D96"/>
    <w:rsid w:val="00954A57"/>
    <w:rsid w:val="00961394"/>
    <w:rsid w:val="00964936"/>
    <w:rsid w:val="00971AB1"/>
    <w:rsid w:val="00973D04"/>
    <w:rsid w:val="00975C34"/>
    <w:rsid w:val="00975E56"/>
    <w:rsid w:val="009772E2"/>
    <w:rsid w:val="00981ADC"/>
    <w:rsid w:val="009824CB"/>
    <w:rsid w:val="00994BD7"/>
    <w:rsid w:val="0099581E"/>
    <w:rsid w:val="009A2C94"/>
    <w:rsid w:val="009A7A83"/>
    <w:rsid w:val="009B0AE0"/>
    <w:rsid w:val="009B3DC8"/>
    <w:rsid w:val="009B4985"/>
    <w:rsid w:val="009B50B4"/>
    <w:rsid w:val="009C06CC"/>
    <w:rsid w:val="009C1FF8"/>
    <w:rsid w:val="009C5235"/>
    <w:rsid w:val="009C7932"/>
    <w:rsid w:val="009D2649"/>
    <w:rsid w:val="009E0860"/>
    <w:rsid w:val="009E3361"/>
    <w:rsid w:val="009E529F"/>
    <w:rsid w:val="009E533F"/>
    <w:rsid w:val="009E5948"/>
    <w:rsid w:val="009E66C7"/>
    <w:rsid w:val="009E762F"/>
    <w:rsid w:val="009F2706"/>
    <w:rsid w:val="00A02C0C"/>
    <w:rsid w:val="00A04A91"/>
    <w:rsid w:val="00A071CA"/>
    <w:rsid w:val="00A20533"/>
    <w:rsid w:val="00A22292"/>
    <w:rsid w:val="00A22A4A"/>
    <w:rsid w:val="00A22F6C"/>
    <w:rsid w:val="00A27773"/>
    <w:rsid w:val="00A368E3"/>
    <w:rsid w:val="00A457EC"/>
    <w:rsid w:val="00A46775"/>
    <w:rsid w:val="00A55D57"/>
    <w:rsid w:val="00A61840"/>
    <w:rsid w:val="00A627D9"/>
    <w:rsid w:val="00A715AC"/>
    <w:rsid w:val="00A74ED8"/>
    <w:rsid w:val="00A763EC"/>
    <w:rsid w:val="00A767EB"/>
    <w:rsid w:val="00A82403"/>
    <w:rsid w:val="00A82EE8"/>
    <w:rsid w:val="00A869FC"/>
    <w:rsid w:val="00AA0A58"/>
    <w:rsid w:val="00AA4785"/>
    <w:rsid w:val="00AB03E1"/>
    <w:rsid w:val="00AB3E8A"/>
    <w:rsid w:val="00AB4BFF"/>
    <w:rsid w:val="00AC0129"/>
    <w:rsid w:val="00AC3768"/>
    <w:rsid w:val="00AC79D6"/>
    <w:rsid w:val="00AD0316"/>
    <w:rsid w:val="00AD5031"/>
    <w:rsid w:val="00AD59BB"/>
    <w:rsid w:val="00AE12BB"/>
    <w:rsid w:val="00AE3712"/>
    <w:rsid w:val="00AE4479"/>
    <w:rsid w:val="00AE5B95"/>
    <w:rsid w:val="00AE7D26"/>
    <w:rsid w:val="00AF0268"/>
    <w:rsid w:val="00B03F81"/>
    <w:rsid w:val="00B05E48"/>
    <w:rsid w:val="00B06AC2"/>
    <w:rsid w:val="00B11F7F"/>
    <w:rsid w:val="00B12795"/>
    <w:rsid w:val="00B12A9B"/>
    <w:rsid w:val="00B1306B"/>
    <w:rsid w:val="00B21916"/>
    <w:rsid w:val="00B2247A"/>
    <w:rsid w:val="00B26954"/>
    <w:rsid w:val="00B32FF8"/>
    <w:rsid w:val="00B35019"/>
    <w:rsid w:val="00B502EA"/>
    <w:rsid w:val="00B51C31"/>
    <w:rsid w:val="00B55A0F"/>
    <w:rsid w:val="00B6059C"/>
    <w:rsid w:val="00B81DDB"/>
    <w:rsid w:val="00B82E40"/>
    <w:rsid w:val="00B831B6"/>
    <w:rsid w:val="00B91047"/>
    <w:rsid w:val="00B92A82"/>
    <w:rsid w:val="00B9361B"/>
    <w:rsid w:val="00B953A3"/>
    <w:rsid w:val="00B95BB4"/>
    <w:rsid w:val="00BA1540"/>
    <w:rsid w:val="00BE1F5D"/>
    <w:rsid w:val="00BF5CF4"/>
    <w:rsid w:val="00C0737B"/>
    <w:rsid w:val="00C07D1B"/>
    <w:rsid w:val="00C10B3E"/>
    <w:rsid w:val="00C1611F"/>
    <w:rsid w:val="00C205AE"/>
    <w:rsid w:val="00C2152E"/>
    <w:rsid w:val="00C232BA"/>
    <w:rsid w:val="00C255FB"/>
    <w:rsid w:val="00C33836"/>
    <w:rsid w:val="00C42B23"/>
    <w:rsid w:val="00C50192"/>
    <w:rsid w:val="00C51A84"/>
    <w:rsid w:val="00C54E34"/>
    <w:rsid w:val="00C5581E"/>
    <w:rsid w:val="00C609ED"/>
    <w:rsid w:val="00C76EFF"/>
    <w:rsid w:val="00C776DB"/>
    <w:rsid w:val="00C805D6"/>
    <w:rsid w:val="00C8083C"/>
    <w:rsid w:val="00C829DD"/>
    <w:rsid w:val="00C86B54"/>
    <w:rsid w:val="00C96D01"/>
    <w:rsid w:val="00CA116D"/>
    <w:rsid w:val="00CA5FBD"/>
    <w:rsid w:val="00CB6388"/>
    <w:rsid w:val="00CC1088"/>
    <w:rsid w:val="00CC7A73"/>
    <w:rsid w:val="00CD66E9"/>
    <w:rsid w:val="00CE3096"/>
    <w:rsid w:val="00CE5652"/>
    <w:rsid w:val="00CE6842"/>
    <w:rsid w:val="00CF300D"/>
    <w:rsid w:val="00CF5EDA"/>
    <w:rsid w:val="00D1405A"/>
    <w:rsid w:val="00D22641"/>
    <w:rsid w:val="00D22919"/>
    <w:rsid w:val="00D23A2F"/>
    <w:rsid w:val="00D24478"/>
    <w:rsid w:val="00D273F4"/>
    <w:rsid w:val="00D33FD3"/>
    <w:rsid w:val="00D351E2"/>
    <w:rsid w:val="00D47A7D"/>
    <w:rsid w:val="00D5419E"/>
    <w:rsid w:val="00D57DD6"/>
    <w:rsid w:val="00D6340C"/>
    <w:rsid w:val="00D66541"/>
    <w:rsid w:val="00D6752F"/>
    <w:rsid w:val="00D71B23"/>
    <w:rsid w:val="00D74B9D"/>
    <w:rsid w:val="00D7572D"/>
    <w:rsid w:val="00D759D8"/>
    <w:rsid w:val="00D76A1D"/>
    <w:rsid w:val="00D80FB4"/>
    <w:rsid w:val="00D82DA0"/>
    <w:rsid w:val="00D85540"/>
    <w:rsid w:val="00D870D0"/>
    <w:rsid w:val="00D87892"/>
    <w:rsid w:val="00D90862"/>
    <w:rsid w:val="00D92BA8"/>
    <w:rsid w:val="00DB5770"/>
    <w:rsid w:val="00DC1BB2"/>
    <w:rsid w:val="00DD004A"/>
    <w:rsid w:val="00DD28D9"/>
    <w:rsid w:val="00DD3DDD"/>
    <w:rsid w:val="00DD41B7"/>
    <w:rsid w:val="00DD51CC"/>
    <w:rsid w:val="00DD6B7B"/>
    <w:rsid w:val="00DE0A7F"/>
    <w:rsid w:val="00DE200A"/>
    <w:rsid w:val="00DE2A16"/>
    <w:rsid w:val="00DE3250"/>
    <w:rsid w:val="00DE4CC2"/>
    <w:rsid w:val="00DE54C0"/>
    <w:rsid w:val="00DE5CA4"/>
    <w:rsid w:val="00DF3214"/>
    <w:rsid w:val="00E038C0"/>
    <w:rsid w:val="00E11FE4"/>
    <w:rsid w:val="00E126BC"/>
    <w:rsid w:val="00E129D5"/>
    <w:rsid w:val="00E14C36"/>
    <w:rsid w:val="00E31663"/>
    <w:rsid w:val="00E32C00"/>
    <w:rsid w:val="00E33443"/>
    <w:rsid w:val="00E34F45"/>
    <w:rsid w:val="00E4290F"/>
    <w:rsid w:val="00E47F09"/>
    <w:rsid w:val="00E544F7"/>
    <w:rsid w:val="00E552BC"/>
    <w:rsid w:val="00E57169"/>
    <w:rsid w:val="00E6080C"/>
    <w:rsid w:val="00E63014"/>
    <w:rsid w:val="00E67A43"/>
    <w:rsid w:val="00E67FFB"/>
    <w:rsid w:val="00E730E7"/>
    <w:rsid w:val="00E74E4B"/>
    <w:rsid w:val="00E84728"/>
    <w:rsid w:val="00E861FC"/>
    <w:rsid w:val="00E974CD"/>
    <w:rsid w:val="00EA16FA"/>
    <w:rsid w:val="00EA2272"/>
    <w:rsid w:val="00EA56ED"/>
    <w:rsid w:val="00EB3483"/>
    <w:rsid w:val="00EC659B"/>
    <w:rsid w:val="00EC6B5B"/>
    <w:rsid w:val="00ED68F7"/>
    <w:rsid w:val="00EE4C61"/>
    <w:rsid w:val="00EF1EBB"/>
    <w:rsid w:val="00EF5068"/>
    <w:rsid w:val="00EF5EE9"/>
    <w:rsid w:val="00F02C3C"/>
    <w:rsid w:val="00F1169B"/>
    <w:rsid w:val="00F15945"/>
    <w:rsid w:val="00F2483A"/>
    <w:rsid w:val="00F273EC"/>
    <w:rsid w:val="00F30B07"/>
    <w:rsid w:val="00F345EE"/>
    <w:rsid w:val="00F4371A"/>
    <w:rsid w:val="00F52876"/>
    <w:rsid w:val="00F553EA"/>
    <w:rsid w:val="00F5556B"/>
    <w:rsid w:val="00F56F4C"/>
    <w:rsid w:val="00F64ECC"/>
    <w:rsid w:val="00F707DC"/>
    <w:rsid w:val="00F7381B"/>
    <w:rsid w:val="00F80F0B"/>
    <w:rsid w:val="00F83A1E"/>
    <w:rsid w:val="00F868C1"/>
    <w:rsid w:val="00F9053F"/>
    <w:rsid w:val="00FA3C4B"/>
    <w:rsid w:val="00FA4E89"/>
    <w:rsid w:val="00FA5BF0"/>
    <w:rsid w:val="00FC706B"/>
    <w:rsid w:val="00FD15CE"/>
    <w:rsid w:val="00FD1EF8"/>
    <w:rsid w:val="00FD74E1"/>
    <w:rsid w:val="00FD7718"/>
    <w:rsid w:val="00FE19DC"/>
    <w:rsid w:val="00FE3D33"/>
    <w:rsid w:val="00FF0BC8"/>
    <w:rsid w:val="00FF200A"/>
    <w:rsid w:val="00FF3613"/>
    <w:rsid w:val="00FF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9AA0AC"/>
  <w15:docId w15:val="{EDFA0FA9-4E68-4659-811B-02665E7A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Arial" w:hAnsi="Arial"/>
      <w:b/>
      <w:sz w:val="3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tabs>
        <w:tab w:val="left" w:pos="567"/>
        <w:tab w:val="left" w:pos="1701"/>
        <w:tab w:val="left" w:pos="3686"/>
        <w:tab w:val="left" w:pos="5387"/>
        <w:tab w:val="left" w:pos="7371"/>
      </w:tabs>
      <w:jc w:val="center"/>
    </w:pPr>
    <w:rPr>
      <w:rFonts w:ascii="Arial" w:hAnsi="Arial"/>
      <w:b/>
      <w:sz w:val="28"/>
    </w:rPr>
  </w:style>
  <w:style w:type="paragraph" w:styleId="BalloonText">
    <w:name w:val="Balloon Text"/>
    <w:basedOn w:val="Normal"/>
    <w:semiHidden/>
    <w:rsid w:val="00065BB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rsid w:val="00EF5068"/>
  </w:style>
  <w:style w:type="character" w:styleId="Hyperlink">
    <w:name w:val="Hyperlink"/>
    <w:basedOn w:val="DefaultParagraphFont"/>
    <w:uiPriority w:val="99"/>
    <w:unhideWhenUsed/>
    <w:rsid w:val="0005351D"/>
    <w:rPr>
      <w:color w:val="0000FF" w:themeColor="hyperlink"/>
      <w:u w:val="single"/>
    </w:rPr>
  </w:style>
  <w:style w:type="character" w:customStyle="1" w:styleId="HeaderChar">
    <w:name w:val="Header Char"/>
    <w:basedOn w:val="DefaultParagraphFont"/>
    <w:link w:val="Header"/>
    <w:rsid w:val="00C232BA"/>
    <w:rPr>
      <w:lang w:eastAsia="en-US"/>
    </w:rPr>
  </w:style>
  <w:style w:type="table" w:styleId="TableGrid">
    <w:name w:val="Table Grid"/>
    <w:basedOn w:val="TableNormal"/>
    <w:uiPriority w:val="59"/>
    <w:rsid w:val="00C2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365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itishschoolscyclingassociation@yahoo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Office\Dictdo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Dictdoc</Template>
  <TotalTime>3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BSCA LEADER REGISTRATION FORM</vt:lpstr>
    </vt:vector>
  </TitlesOfParts>
  <Company>Hewlett-Packard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BSCA LEADER REGISTRATION FORM</dc:title>
  <dc:creator>Susan Knight</dc:creator>
  <cp:lastModifiedBy>Mandy Parker</cp:lastModifiedBy>
  <cp:revision>3</cp:revision>
  <cp:lastPrinted>2021-01-24T15:37:00Z</cp:lastPrinted>
  <dcterms:created xsi:type="dcterms:W3CDTF">2026-01-12T09:21:00Z</dcterms:created>
  <dcterms:modified xsi:type="dcterms:W3CDTF">2026-01-27T15:05:00Z</dcterms:modified>
</cp:coreProperties>
</file>